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DDBD7" w14:textId="410AD3E4" w:rsidR="00575CF4" w:rsidRPr="00575CF4" w:rsidRDefault="00575CF4" w:rsidP="00575CF4">
      <w:pPr>
        <w:spacing w:before="0" w:after="0"/>
        <w:jc w:val="center"/>
        <w:rPr>
          <w:rFonts w:asciiTheme="minorHAnsi" w:eastAsia="Times New Roman" w:hAnsiTheme="minorHAnsi" w:cstheme="minorHAnsi"/>
          <w:b/>
          <w:bCs/>
          <w:color w:val="0000FF"/>
          <w:sz w:val="28"/>
          <w:szCs w:val="28"/>
          <w:lang w:val="el-GR"/>
        </w:rPr>
      </w:pPr>
      <w:r w:rsidRPr="00575CF4"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el-GR"/>
        </w:rPr>
        <w:t>Φύλλο Εργασίας 1</w:t>
      </w:r>
    </w:p>
    <w:p w14:paraId="0CAC9028" w14:textId="77777777" w:rsidR="00575CF4" w:rsidRPr="002A5BD7" w:rsidRDefault="00575CF4" w:rsidP="00575CF4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 w:rsidRPr="002A5BD7"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1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825"/>
      </w:tblGrid>
      <w:tr w:rsidR="00575CF4" w:rsidRPr="00AF1034" w14:paraId="52621239" w14:textId="77777777" w:rsidTr="001E095A">
        <w:trPr>
          <w:trHeight w:val="5359"/>
        </w:trPr>
        <w:tc>
          <w:tcPr>
            <w:tcW w:w="7088" w:type="dxa"/>
          </w:tcPr>
          <w:p w14:paraId="53231975" w14:textId="7BDCF3A4" w:rsidR="00575CF4" w:rsidRDefault="00936CA2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>Ν</w:t>
            </w:r>
            <w:r w:rsidR="00575CF4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>α γράψετε ένα πρόγραμμα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 στο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Scratch</w:t>
            </w:r>
            <w:r w:rsidR="00575CF4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 το οποίο θα σχεδιάζει το διπλανό σχήμα. Ο σχεδιασμός θα ξεκινάει από το κέντρο της οθόνης.</w:t>
            </w:r>
          </w:p>
        </w:tc>
        <w:tc>
          <w:tcPr>
            <w:tcW w:w="2825" w:type="dxa"/>
          </w:tcPr>
          <w:p w14:paraId="04948FEC" w14:textId="77777777" w:rsidR="00575CF4" w:rsidRDefault="00575CF4" w:rsidP="00BF3505">
            <w:pPr>
              <w:spacing w:before="0"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9F12D4" wp14:editId="6EA21692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991235</wp:posOffset>
                      </wp:positionV>
                      <wp:extent cx="352425" cy="228600"/>
                      <wp:effectExtent l="0" t="0" r="9525" b="0"/>
                      <wp:wrapNone/>
                      <wp:docPr id="2063" name="Ορθογώνιο 2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DA5308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F12D4" id="Ορθογώνιο 2063" o:spid="_x0000_s1031" style="position:absolute;left:0;text-align:left;margin-left:44.75pt;margin-top:78.05pt;width:27.7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" fillcolor="white [3212]" stroked="f" strokeweight="2pt">
                      <v:textbox>
                        <w:txbxContent>
                          <w:p w14:paraId="7BDA5308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B48CAC9" wp14:editId="129862A7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506095</wp:posOffset>
                      </wp:positionV>
                      <wp:extent cx="352425" cy="228600"/>
                      <wp:effectExtent l="0" t="0" r="9525" b="0"/>
                      <wp:wrapNone/>
                      <wp:docPr id="2065" name="Ορθογώνιο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78219C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8CAC9" id="Ορθογώνιο 2065" o:spid="_x0000_s1032" style="position:absolute;left:0;text-align:left;margin-left:2.15pt;margin-top:39.85pt;width:27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" fillcolor="white [3212]" stroked="f" strokeweight="2pt">
                      <v:textbox>
                        <w:txbxContent>
                          <w:p w14:paraId="6478219C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B0D6E24" wp14:editId="4D47543D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10160</wp:posOffset>
                      </wp:positionV>
                      <wp:extent cx="352425" cy="228600"/>
                      <wp:effectExtent l="0" t="0" r="9525" b="0"/>
                      <wp:wrapNone/>
                      <wp:docPr id="2066" name="Ορθογώνιο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872B4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D6E24" id="Ορθογώνιο 2066" o:spid="_x0000_s1033" style="position:absolute;left:0;text-align:left;margin-left:34.85pt;margin-top:.8pt;width:27.7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" fillcolor="white [3212]" stroked="f" strokeweight="2pt">
                      <v:textbox>
                        <w:txbxContent>
                          <w:p w14:paraId="0DF872B4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477770F" wp14:editId="361F5E8E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667385</wp:posOffset>
                      </wp:positionV>
                      <wp:extent cx="352425" cy="228600"/>
                      <wp:effectExtent l="0" t="0" r="9525" b="0"/>
                      <wp:wrapNone/>
                      <wp:docPr id="2067" name="Ορθογώνιο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EB24E0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7770F" id="Ορθογώνιο 2067" o:spid="_x0000_s1034" style="position:absolute;left:0;text-align:left;margin-left:52.65pt;margin-top:52.55pt;width:27.7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" fillcolor="white [3212]" stroked="f" strokeweight="2pt">
                      <v:textbox>
                        <w:txbxContent>
                          <w:p w14:paraId="4CEB24E0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7B3AD6" wp14:editId="4E8D07FF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372110</wp:posOffset>
                      </wp:positionV>
                      <wp:extent cx="400050" cy="228600"/>
                      <wp:effectExtent l="0" t="0" r="0" b="0"/>
                      <wp:wrapNone/>
                      <wp:docPr id="2068" name="Ορθογώνιο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8603FC" w14:textId="77777777" w:rsidR="00575CF4" w:rsidRPr="00AF1034" w:rsidRDefault="00575CF4" w:rsidP="00575CF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</w:pPr>
                                  <w:r w:rsidRPr="00AF1034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l-GR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B3AD6" id="Ορθογώνιο 2068" o:spid="_x0000_s1035" style="position:absolute;left:0;text-align:left;margin-left:72.15pt;margin-top:29.3pt;width:31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" fillcolor="white [3212]" stroked="f" strokeweight="2pt">
                      <v:textbox>
                        <w:txbxContent>
                          <w:p w14:paraId="378603FC" w14:textId="77777777" w:rsidR="00575CF4" w:rsidRPr="00AF1034" w:rsidRDefault="00575CF4" w:rsidP="00575CF4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AF103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el-GR" w:eastAsia="el-GR"/>
              </w:rPr>
              <w:drawing>
                <wp:inline distT="0" distB="0" distL="0" distR="0" wp14:anchorId="13789CFA" wp14:editId="4966BB9B">
                  <wp:extent cx="1279801" cy="1209675"/>
                  <wp:effectExtent l="0" t="0" r="0" b="0"/>
                  <wp:docPr id="2069" name="Εικόνα 2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198" t="41383" r="43767" b="40076"/>
                          <a:stretch/>
                        </pic:blipFill>
                        <pic:spPr bwMode="auto">
                          <a:xfrm>
                            <a:off x="0" y="0"/>
                            <a:ext cx="1279801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1E51C" w14:textId="77777777" w:rsidR="00575CF4" w:rsidRDefault="00575CF4" w:rsidP="00575CF4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A2A17A8" w14:textId="77777777" w:rsidR="00575CF4" w:rsidRDefault="00575CF4" w:rsidP="00575CF4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B22D1FF" w14:textId="77777777" w:rsidR="00575CF4" w:rsidRPr="002A5BD7" w:rsidRDefault="00575CF4" w:rsidP="00575CF4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2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542"/>
      </w:tblGrid>
      <w:tr w:rsidR="00575CF4" w14:paraId="17090CD4" w14:textId="77777777" w:rsidTr="001E095A">
        <w:trPr>
          <w:trHeight w:val="5931"/>
        </w:trPr>
        <w:tc>
          <w:tcPr>
            <w:tcW w:w="7371" w:type="dxa"/>
          </w:tcPr>
          <w:p w14:paraId="31DF1454" w14:textId="77777777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Να τροποποιήσετε το πρόγραμμα της προηγούμενης δραστηριότητα έτσι ώστε να σχεδιάζονται ακόμα δυο γραμμές ακολουθώντας το ίδιο μοτίβο. </w:t>
            </w:r>
          </w:p>
          <w:p w14:paraId="561BBB8C" w14:textId="77777777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>Να περιγράψετε το μοτίβο που ακολουθείται κατά τον σχεδιασμό του σχήματος. Ποια ομάδα εντολών επαναλαμβάνεται; Τι μπορούμε να κάνουμε ώστε να μειώσουμε το μέγεθος του προγράμματος;</w:t>
            </w:r>
          </w:p>
        </w:tc>
        <w:tc>
          <w:tcPr>
            <w:tcW w:w="2542" w:type="dxa"/>
          </w:tcPr>
          <w:p w14:paraId="00F6CC52" w14:textId="77777777" w:rsidR="00575CF4" w:rsidRDefault="00575CF4" w:rsidP="00BF3505">
            <w:pPr>
              <w:spacing w:before="0" w:after="0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13DECD8" wp14:editId="4FB3F8EA">
                  <wp:extent cx="1117325" cy="1000760"/>
                  <wp:effectExtent l="0" t="0" r="6985" b="8890"/>
                  <wp:docPr id="2070" name="Εικόνα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4097" t="39955" r="45108" b="42857"/>
                          <a:stretch/>
                        </pic:blipFill>
                        <pic:spPr bwMode="auto">
                          <a:xfrm>
                            <a:off x="0" y="0"/>
                            <a:ext cx="1127127" cy="1009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CA8C2" w14:textId="77777777" w:rsidR="00575CF4" w:rsidRDefault="00575CF4" w:rsidP="00575CF4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2D511D9" w14:textId="77777777" w:rsidR="00F4272E" w:rsidRDefault="00F4272E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D2C9963" w14:textId="77777777" w:rsidR="00575CF4" w:rsidRPr="002A5BD7" w:rsidRDefault="00575CF4" w:rsidP="00575CF4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3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384"/>
      </w:tblGrid>
      <w:tr w:rsidR="00575CF4" w14:paraId="6D08A268" w14:textId="77777777" w:rsidTr="00BF3505">
        <w:tc>
          <w:tcPr>
            <w:tcW w:w="5529" w:type="dxa"/>
          </w:tcPr>
          <w:p w14:paraId="2305445B" w14:textId="6FF40C91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>Πως προτείνετε να σχεδιαστεί το διπλανό σχήμα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  <w:t xml:space="preserve">; </w:t>
            </w:r>
          </w:p>
          <w:p w14:paraId="1C1C2549" w14:textId="77777777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</w:p>
        </w:tc>
        <w:tc>
          <w:tcPr>
            <w:tcW w:w="4384" w:type="dxa"/>
          </w:tcPr>
          <w:p w14:paraId="7ECF2D45" w14:textId="77777777" w:rsidR="00575CF4" w:rsidRDefault="00575CF4" w:rsidP="00BF3505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 w:rsidRPr="007473E1">
              <w:rPr>
                <w:rFonts w:asciiTheme="minorHAnsi" w:hAnsiTheme="minorHAnsi" w:cstheme="minorHAnsi"/>
                <w:bCs/>
                <w:noProof/>
                <w:lang w:val="el-GR" w:eastAsia="el-GR"/>
              </w:rPr>
              <w:drawing>
                <wp:inline distT="0" distB="0" distL="0" distR="0" wp14:anchorId="7F4B50CF" wp14:editId="07681E19">
                  <wp:extent cx="2618105" cy="2657688"/>
                  <wp:effectExtent l="0" t="0" r="0" b="9525"/>
                  <wp:docPr id="2071" name="Εικόνα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piral resul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365" cy="265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AA1D23" w14:textId="77777777" w:rsidR="00575CF4" w:rsidRDefault="00575CF4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8F7838C" w14:textId="77777777" w:rsidR="00644052" w:rsidRDefault="00644052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D245505" w14:textId="77777777" w:rsidR="008E1D20" w:rsidRDefault="008E1D20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5DE9721" w14:textId="77777777" w:rsidR="008E1D20" w:rsidRDefault="008E1D20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7589FA2" w14:textId="05F9CBFE" w:rsidR="008E1D20" w:rsidRDefault="008E1D20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B138CCA" w14:textId="180D0018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5C962F9" w14:textId="59E6C485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50E08E6" w14:textId="06780639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59361B1" w14:textId="4217AADA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1024816" w14:textId="6F943421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3A0C269" w14:textId="694F09B0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8339316" w14:textId="0D9E66EC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0DF1A7E" w14:textId="5A08146F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304DD2A" w14:textId="6CA54AE1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C36838B" w14:textId="726121F7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36102F5" w14:textId="0BBB3F28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972A651" w14:textId="2E634187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0D59230" w14:textId="0C56137B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D361991" w14:textId="7F7FBF3E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2D8991E" w14:textId="2A770DCF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45985FB" w14:textId="6975C878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6989F13" w14:textId="081B82EF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03A2237" w14:textId="77777777" w:rsidR="001E095A" w:rsidRDefault="001E095A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DF0F11A" w14:textId="77777777" w:rsidR="008E1D20" w:rsidRDefault="008E1D20" w:rsidP="00FE3689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710C1FC2" w14:textId="77777777" w:rsidR="008E1D20" w:rsidRDefault="008E1D20" w:rsidP="008E1D20">
      <w:pPr>
        <w:spacing w:before="0" w:after="0"/>
        <w:ind w:firstLine="72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792B4C89" w14:textId="3F2C9BC0" w:rsidR="008E1D20" w:rsidRPr="00575CF4" w:rsidRDefault="008E1D20" w:rsidP="008E1D20">
      <w:pPr>
        <w:spacing w:before="0" w:after="0"/>
        <w:jc w:val="center"/>
        <w:rPr>
          <w:rFonts w:asciiTheme="minorHAnsi" w:eastAsia="Times New Roman" w:hAnsiTheme="minorHAnsi" w:cstheme="minorHAnsi"/>
          <w:b/>
          <w:bCs/>
          <w:color w:val="0000FF"/>
          <w:sz w:val="28"/>
          <w:szCs w:val="28"/>
          <w:lang w:val="el-GR"/>
        </w:rPr>
      </w:pPr>
      <w:r>
        <w:rPr>
          <w:rFonts w:asciiTheme="minorHAnsi" w:eastAsia="Times New Roman" w:hAnsiTheme="minorHAnsi" w:cstheme="minorHAnsi"/>
          <w:b/>
          <w:bCs/>
          <w:color w:val="FF0000"/>
          <w:sz w:val="28"/>
          <w:szCs w:val="28"/>
          <w:lang w:val="el-GR"/>
        </w:rPr>
        <w:lastRenderedPageBreak/>
        <w:t>Φύλλο Εργασίας 2</w:t>
      </w:r>
    </w:p>
    <w:p w14:paraId="0D2415BD" w14:textId="77777777" w:rsidR="008E1D20" w:rsidRPr="00575CF4" w:rsidRDefault="008E1D20" w:rsidP="008E1D20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C62B1C7" w14:textId="77777777" w:rsidR="008E1D20" w:rsidRDefault="008E1D20" w:rsidP="008E1D20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 w:rsidRPr="002A5BD7"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1</w:t>
      </w:r>
    </w:p>
    <w:p w14:paraId="012CF04F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>Να τροποποιήσετε το πρόγραμμα που σχεδιάζει το σπιράλ έτσι ώστε</w:t>
      </w:r>
    </w:p>
    <w:p w14:paraId="5269A4AD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 xml:space="preserve">α) το σπιράλ να γίνει πιο πυκνό </w:t>
      </w:r>
    </w:p>
    <w:p w14:paraId="0D8E62A4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>β) κάθε γραμμή να έχει και διαφορετικό χρώμα</w:t>
      </w:r>
    </w:p>
    <w:p w14:paraId="509F9879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>όπως φαίνεται παρακάτω: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3339"/>
        <w:gridCol w:w="3200"/>
      </w:tblGrid>
      <w:tr w:rsidR="00C87EF3" w14:paraId="38026D19" w14:textId="05E088C0" w:rsidTr="00C87EF3">
        <w:tc>
          <w:tcPr>
            <w:tcW w:w="3441" w:type="dxa"/>
          </w:tcPr>
          <w:p w14:paraId="7FDA04E0" w14:textId="6F6DCE6A" w:rsidR="00C87EF3" w:rsidRDefault="00C87EF3" w:rsidP="00C87EF3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294B254" wp14:editId="7D8A3EEB">
                  <wp:extent cx="2047875" cy="2012260"/>
                  <wp:effectExtent l="0" t="0" r="0" b="7620"/>
                  <wp:docPr id="2080" name="Εικόνα 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9989" t="22303" r="12627" b="47331"/>
                          <a:stretch/>
                        </pic:blipFill>
                        <pic:spPr bwMode="auto">
                          <a:xfrm>
                            <a:off x="0" y="0"/>
                            <a:ext cx="2053936" cy="2018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9FA0799" w14:textId="1A8C3FE6" w:rsidR="00C87EF3" w:rsidRDefault="00C87EF3" w:rsidP="00C87EF3">
            <w:pPr>
              <w:spacing w:before="0" w:after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17C281C" wp14:editId="2F2DB307">
                  <wp:extent cx="2019300" cy="2029709"/>
                  <wp:effectExtent l="0" t="0" r="0" b="8890"/>
                  <wp:docPr id="2081" name="Εικόνα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0429" t="23117" r="13186" b="47606"/>
                          <a:stretch/>
                        </pic:blipFill>
                        <pic:spPr bwMode="auto">
                          <a:xfrm>
                            <a:off x="0" y="0"/>
                            <a:ext cx="2021401" cy="2031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14:paraId="11EAED38" w14:textId="15DCBCE1" w:rsidR="00C87EF3" w:rsidRDefault="00C87EF3" w:rsidP="00C87EF3">
            <w:pPr>
              <w:spacing w:before="0" w:after="0"/>
              <w:rPr>
                <w:noProof/>
                <w:lang w:val="el-GR" w:eastAsia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046BD22" wp14:editId="753D545A">
                  <wp:extent cx="1929650" cy="2029460"/>
                  <wp:effectExtent l="0" t="0" r="0" b="8890"/>
                  <wp:docPr id="2082" name="Εικόνα 2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9989" t="20960" r="12476" b="46256"/>
                          <a:stretch/>
                        </pic:blipFill>
                        <pic:spPr bwMode="auto">
                          <a:xfrm>
                            <a:off x="0" y="0"/>
                            <a:ext cx="1937169" cy="2037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F1016" w14:textId="77777777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B9CA79F" w14:textId="713F6395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7DC2F89" w14:textId="45185D88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2C8FE2D" w14:textId="03CBE10A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F84E432" w14:textId="68332868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DA1FA3F" w14:textId="1A09FBE9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C11D5E4" w14:textId="234740CE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7F8DE26B" w14:textId="01341CEF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746AC41" w14:textId="7D4B12A0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41687B3" w14:textId="2F60B65E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C4113E9" w14:textId="57A58A5D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4B9FEE2" w14:textId="6E73E98F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FD3FB66" w14:textId="326059FD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356901F9" w14:textId="187D76BD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040FCDD" w14:textId="783179B5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1D170347" w14:textId="16E56B46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7A5123E8" w14:textId="15DB866D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1C0C2EA" w14:textId="7B025123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22EFAC85" w14:textId="5FBA2715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37A3663" w14:textId="02851AB5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475E41B5" w14:textId="060BA031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70D1D58" w14:textId="1D2B6C86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0A78BD33" w14:textId="54FF0D97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7B93F4F" w14:textId="77777777" w:rsidR="001E095A" w:rsidRDefault="001E095A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54AFF303" w14:textId="5A3B97E1" w:rsidR="00C87EF3" w:rsidRDefault="00C87EF3" w:rsidP="00C87EF3">
      <w:pPr>
        <w:spacing w:before="0" w:after="0"/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</w:pPr>
      <w:r>
        <w:rPr>
          <w:rFonts w:asciiTheme="minorHAnsi" w:hAnsiTheme="minorHAnsi" w:cstheme="minorHAnsi"/>
          <w:b/>
          <w:color w:val="0000FF"/>
          <w:sz w:val="24"/>
          <w:szCs w:val="24"/>
          <w:lang w:val="el-GR"/>
        </w:rPr>
        <w:t>Δραστηριότητα 2</w:t>
      </w:r>
    </w:p>
    <w:p w14:paraId="7D0AAE86" w14:textId="5C5A5D15" w:rsidR="00C87EF3" w:rsidRDefault="00C87EF3" w:rsidP="00C87EF3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  <w:t>Να γράψετε ένα πρόγραμμα το οποίο θα σχεδιάζει το παρακάτω σχήμα χωρίς να επαναλαμβάνει περιττό κώδικα:</w:t>
      </w:r>
    </w:p>
    <w:p w14:paraId="09354DAC" w14:textId="77777777" w:rsidR="008E1D20" w:rsidRDefault="008E1D20" w:rsidP="008E1D20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C395734" w14:textId="77777777" w:rsidR="00C87EF3" w:rsidRDefault="00C87EF3" w:rsidP="008E1D20">
      <w:pPr>
        <w:spacing w:before="0" w:after="0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</w:p>
    <w:p w14:paraId="6ED356BB" w14:textId="1739EF1F" w:rsidR="00C87EF3" w:rsidRDefault="00C87EF3" w:rsidP="00C87EF3">
      <w:pPr>
        <w:spacing w:before="0" w:after="0"/>
        <w:jc w:val="center"/>
        <w:rPr>
          <w:rFonts w:asciiTheme="minorHAnsi" w:hAnsiTheme="minorHAnsi" w:cstheme="minorHAnsi"/>
          <w:color w:val="000000" w:themeColor="text1"/>
          <w:sz w:val="24"/>
          <w:szCs w:val="24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3933CF3" wp14:editId="77A8866D">
            <wp:extent cx="2819400" cy="2667000"/>
            <wp:effectExtent l="0" t="0" r="0" b="0"/>
            <wp:docPr id="18" name="Εικόνα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/>
                  </pic:nvPicPr>
                  <pic:blipFill rotWithShape="1">
                    <a:blip r:embed="rId14"/>
                    <a:srcRect l="76390" t="10595" r="4106" b="56978"/>
                    <a:stretch/>
                  </pic:blipFill>
                  <pic:spPr bwMode="auto">
                    <a:xfrm>
                      <a:off x="0" y="0"/>
                      <a:ext cx="28194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7EF3" w:rsidSect="00A563F1">
      <w:headerReference w:type="default" r:id="rId15"/>
      <w:footerReference w:type="default" r:id="rId16"/>
      <w:type w:val="oddPage"/>
      <w:pgSz w:w="12240" w:h="15840"/>
      <w:pgMar w:top="947" w:right="1183" w:bottom="1440" w:left="113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262DB" w14:textId="77777777" w:rsidR="00C90498" w:rsidRDefault="00C90498" w:rsidP="000A363F">
      <w:pPr>
        <w:spacing w:after="0" w:line="240" w:lineRule="auto"/>
      </w:pPr>
      <w:r>
        <w:separator/>
      </w:r>
    </w:p>
  </w:endnote>
  <w:endnote w:type="continuationSeparator" w:id="0">
    <w:p w14:paraId="7BD64EF5" w14:textId="77777777" w:rsidR="00C90498" w:rsidRDefault="00C90498" w:rsidP="000A3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DFE04" w14:textId="0BD59F50" w:rsidR="00563F77" w:rsidRPr="00E255C4" w:rsidRDefault="00563F77">
    <w:pPr>
      <w:pStyle w:val="a7"/>
      <w:rPr>
        <w:noProof/>
        <w:color w:val="0070C0"/>
        <w:sz w:val="20"/>
        <w:szCs w:val="20"/>
        <w:lang w:val="el-GR"/>
      </w:rPr>
    </w:pPr>
    <w:r w:rsidRPr="00E255C4">
      <w:rPr>
        <w:noProof/>
        <w:color w:val="0070C0"/>
        <w:sz w:val="20"/>
        <w:szCs w:val="20"/>
        <w:lang w:val="el-GR"/>
      </w:rPr>
      <w:t>Ευριπίδης Βραχνός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B8D07" w14:textId="77777777" w:rsidR="00C90498" w:rsidRDefault="00C90498" w:rsidP="000A363F">
      <w:pPr>
        <w:spacing w:after="0" w:line="240" w:lineRule="auto"/>
      </w:pPr>
      <w:r>
        <w:separator/>
      </w:r>
    </w:p>
  </w:footnote>
  <w:footnote w:type="continuationSeparator" w:id="0">
    <w:p w14:paraId="0AC95DAE" w14:textId="77777777" w:rsidR="00C90498" w:rsidRDefault="00C90498" w:rsidP="000A3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1EE82" w14:textId="3E618C11" w:rsidR="00563F77" w:rsidRPr="00E255C4" w:rsidRDefault="00563F77" w:rsidP="00DD6539">
    <w:pPr>
      <w:pStyle w:val="Header1"/>
      <w:pBdr>
        <w:bottom w:val="single" w:sz="12" w:space="1" w:color="567A84"/>
      </w:pBdr>
      <w:tabs>
        <w:tab w:val="left" w:pos="142"/>
      </w:tabs>
      <w:rPr>
        <w:sz w:val="20"/>
        <w:szCs w:val="20"/>
        <w:lang w:val="el-GR"/>
      </w:rPr>
    </w:pPr>
    <w:r w:rsidRPr="00E255C4">
      <w:rPr>
        <w:b w:val="0"/>
        <w:color w:val="0070C0"/>
        <w:sz w:val="20"/>
        <w:szCs w:val="20"/>
        <w:lang w:val="el-GR"/>
      </w:rPr>
      <w:t xml:space="preserve">Σενάριο Διδασκαλίας                                       </w:t>
    </w:r>
    <w:r>
      <w:rPr>
        <w:b w:val="0"/>
        <w:color w:val="0070C0"/>
        <w:sz w:val="20"/>
        <w:szCs w:val="20"/>
        <w:lang w:val="el-GR"/>
      </w:rPr>
      <w:t xml:space="preserve">                            </w:t>
    </w:r>
    <w:r>
      <w:rPr>
        <w:b w:val="0"/>
        <w:color w:val="0070C0"/>
        <w:sz w:val="20"/>
        <w:szCs w:val="20"/>
      </w:rPr>
      <w:t>H</w:t>
    </w:r>
    <w:r w:rsidRPr="00874074">
      <w:rPr>
        <w:b w:val="0"/>
        <w:color w:val="0070C0"/>
        <w:sz w:val="20"/>
        <w:szCs w:val="20"/>
        <w:lang w:val="el-GR"/>
      </w:rPr>
      <w:t xml:space="preserve"> </w:t>
    </w:r>
    <w:r>
      <w:rPr>
        <w:b w:val="0"/>
        <w:color w:val="0070C0"/>
        <w:sz w:val="20"/>
        <w:szCs w:val="20"/>
        <w:lang w:val="el-GR"/>
      </w:rPr>
      <w:t>Έννοια της Μεταβλητής</w:t>
    </w:r>
    <w:r w:rsidRPr="00E255C4">
      <w:rPr>
        <w:sz w:val="20"/>
        <w:szCs w:val="20"/>
        <w:lang w:val="el-GR"/>
      </w:rPr>
      <w:tab/>
    </w:r>
    <w:r w:rsidRPr="00E255C4">
      <w:rPr>
        <w:sz w:val="20"/>
        <w:szCs w:val="20"/>
        <w:lang w:val="el-G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C7971"/>
    <w:multiLevelType w:val="hybridMultilevel"/>
    <w:tmpl w:val="63F654A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57CC"/>
    <w:multiLevelType w:val="hybridMultilevel"/>
    <w:tmpl w:val="3B1AA8E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7C0D27"/>
    <w:multiLevelType w:val="hybridMultilevel"/>
    <w:tmpl w:val="9796F57E"/>
    <w:lvl w:ilvl="0" w:tplc="EB5269A4">
      <w:start w:val="1"/>
      <w:numFmt w:val="decimal"/>
      <w:pStyle w:val="a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D7138"/>
    <w:multiLevelType w:val="hybridMultilevel"/>
    <w:tmpl w:val="98DA72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4A1398"/>
    <w:multiLevelType w:val="multilevel"/>
    <w:tmpl w:val="32180CA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002" w:hanging="576"/>
      </w:pPr>
      <w:rPr>
        <w:color w:val="215868" w:themeColor="accent5" w:themeShade="80"/>
        <w:sz w:val="32"/>
        <w:szCs w:val="36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/>
        <w:color w:val="215868" w:themeColor="accent5" w:themeShade="80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C9A7BB9"/>
    <w:multiLevelType w:val="hybridMultilevel"/>
    <w:tmpl w:val="84F07D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14268A"/>
    <w:multiLevelType w:val="multilevel"/>
    <w:tmpl w:val="5F0E0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C64A7A"/>
    <w:multiLevelType w:val="hybridMultilevel"/>
    <w:tmpl w:val="54BE8CA8"/>
    <w:lvl w:ilvl="0" w:tplc="BEC87F18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4E3355"/>
    <w:multiLevelType w:val="multilevel"/>
    <w:tmpl w:val="B42A2F6A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EF618CB"/>
    <w:multiLevelType w:val="hybridMultilevel"/>
    <w:tmpl w:val="EECEF9E4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  <w:num w:numId="7">
    <w:abstractNumId w:val="5"/>
  </w:num>
  <w:num w:numId="8">
    <w:abstractNumId w:val="9"/>
  </w:num>
  <w:num w:numId="9">
    <w:abstractNumId w:val="3"/>
  </w:num>
  <w:num w:numId="10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159"/>
    <w:rsid w:val="000000EE"/>
    <w:rsid w:val="00001589"/>
    <w:rsid w:val="0000175D"/>
    <w:rsid w:val="00003B63"/>
    <w:rsid w:val="00004B50"/>
    <w:rsid w:val="00005424"/>
    <w:rsid w:val="00011552"/>
    <w:rsid w:val="0001591F"/>
    <w:rsid w:val="00017936"/>
    <w:rsid w:val="00020DC9"/>
    <w:rsid w:val="000216AB"/>
    <w:rsid w:val="00024B68"/>
    <w:rsid w:val="00036D6C"/>
    <w:rsid w:val="00040928"/>
    <w:rsid w:val="0004541D"/>
    <w:rsid w:val="000540C9"/>
    <w:rsid w:val="00057A6F"/>
    <w:rsid w:val="00065A35"/>
    <w:rsid w:val="00065BC5"/>
    <w:rsid w:val="000700E3"/>
    <w:rsid w:val="00071D58"/>
    <w:rsid w:val="000916BE"/>
    <w:rsid w:val="00093DA9"/>
    <w:rsid w:val="000A12CC"/>
    <w:rsid w:val="000A363F"/>
    <w:rsid w:val="000B6852"/>
    <w:rsid w:val="000B7FEB"/>
    <w:rsid w:val="000C3C5B"/>
    <w:rsid w:val="000E1DF7"/>
    <w:rsid w:val="000F6F11"/>
    <w:rsid w:val="00102173"/>
    <w:rsid w:val="00106421"/>
    <w:rsid w:val="001379EC"/>
    <w:rsid w:val="0014431F"/>
    <w:rsid w:val="00144FEB"/>
    <w:rsid w:val="00151B6E"/>
    <w:rsid w:val="00166757"/>
    <w:rsid w:val="00192AB0"/>
    <w:rsid w:val="001B0B45"/>
    <w:rsid w:val="001B4285"/>
    <w:rsid w:val="001D2783"/>
    <w:rsid w:val="001E095A"/>
    <w:rsid w:val="001E628F"/>
    <w:rsid w:val="001E6C19"/>
    <w:rsid w:val="001F0722"/>
    <w:rsid w:val="001F2898"/>
    <w:rsid w:val="001F7C2A"/>
    <w:rsid w:val="00200355"/>
    <w:rsid w:val="0020233E"/>
    <w:rsid w:val="00203D56"/>
    <w:rsid w:val="0020500A"/>
    <w:rsid w:val="00205C65"/>
    <w:rsid w:val="0021283C"/>
    <w:rsid w:val="00220698"/>
    <w:rsid w:val="002228BE"/>
    <w:rsid w:val="00235202"/>
    <w:rsid w:val="00240975"/>
    <w:rsid w:val="00244683"/>
    <w:rsid w:val="00254090"/>
    <w:rsid w:val="00260BA9"/>
    <w:rsid w:val="00264497"/>
    <w:rsid w:val="00281A33"/>
    <w:rsid w:val="00286BF6"/>
    <w:rsid w:val="0028799E"/>
    <w:rsid w:val="0029051E"/>
    <w:rsid w:val="00291672"/>
    <w:rsid w:val="00291F9B"/>
    <w:rsid w:val="002A0F8F"/>
    <w:rsid w:val="002A494C"/>
    <w:rsid w:val="002A5BD7"/>
    <w:rsid w:val="002C7233"/>
    <w:rsid w:val="002D1A33"/>
    <w:rsid w:val="002D2A14"/>
    <w:rsid w:val="002D6163"/>
    <w:rsid w:val="002D66F3"/>
    <w:rsid w:val="002D776A"/>
    <w:rsid w:val="002F1126"/>
    <w:rsid w:val="002F148A"/>
    <w:rsid w:val="002F1FB1"/>
    <w:rsid w:val="00313224"/>
    <w:rsid w:val="003213A7"/>
    <w:rsid w:val="00324F0E"/>
    <w:rsid w:val="003257DE"/>
    <w:rsid w:val="0032584C"/>
    <w:rsid w:val="00335650"/>
    <w:rsid w:val="003409AE"/>
    <w:rsid w:val="00341AF0"/>
    <w:rsid w:val="00345D9D"/>
    <w:rsid w:val="00355F8D"/>
    <w:rsid w:val="00360935"/>
    <w:rsid w:val="0036249E"/>
    <w:rsid w:val="00362DE6"/>
    <w:rsid w:val="00363D6C"/>
    <w:rsid w:val="00366A20"/>
    <w:rsid w:val="00367B2F"/>
    <w:rsid w:val="00370CE7"/>
    <w:rsid w:val="00376E61"/>
    <w:rsid w:val="003801C7"/>
    <w:rsid w:val="00381FD8"/>
    <w:rsid w:val="00383EC0"/>
    <w:rsid w:val="00384BD3"/>
    <w:rsid w:val="003B1A8C"/>
    <w:rsid w:val="003B1EB5"/>
    <w:rsid w:val="003B30FB"/>
    <w:rsid w:val="003B45CB"/>
    <w:rsid w:val="003D68F2"/>
    <w:rsid w:val="003D7CB2"/>
    <w:rsid w:val="003E3801"/>
    <w:rsid w:val="003F3C8A"/>
    <w:rsid w:val="00402BCF"/>
    <w:rsid w:val="00404170"/>
    <w:rsid w:val="0040462D"/>
    <w:rsid w:val="0042148B"/>
    <w:rsid w:val="004223A4"/>
    <w:rsid w:val="00431C41"/>
    <w:rsid w:val="004356AA"/>
    <w:rsid w:val="00436D04"/>
    <w:rsid w:val="00443DA2"/>
    <w:rsid w:val="004500B2"/>
    <w:rsid w:val="00450224"/>
    <w:rsid w:val="00450D23"/>
    <w:rsid w:val="00464003"/>
    <w:rsid w:val="004647A4"/>
    <w:rsid w:val="00465AAC"/>
    <w:rsid w:val="0047342B"/>
    <w:rsid w:val="00473D1D"/>
    <w:rsid w:val="00476994"/>
    <w:rsid w:val="00481A92"/>
    <w:rsid w:val="00485409"/>
    <w:rsid w:val="004908AF"/>
    <w:rsid w:val="004926C5"/>
    <w:rsid w:val="004A5197"/>
    <w:rsid w:val="004B0649"/>
    <w:rsid w:val="004B0687"/>
    <w:rsid w:val="004B3F7A"/>
    <w:rsid w:val="004B43CF"/>
    <w:rsid w:val="004B4A14"/>
    <w:rsid w:val="004B4CD1"/>
    <w:rsid w:val="004B68E9"/>
    <w:rsid w:val="004C00A2"/>
    <w:rsid w:val="004C5688"/>
    <w:rsid w:val="004E4FB3"/>
    <w:rsid w:val="004E6F19"/>
    <w:rsid w:val="004F2044"/>
    <w:rsid w:val="004F72B4"/>
    <w:rsid w:val="00501906"/>
    <w:rsid w:val="00512CF7"/>
    <w:rsid w:val="00526949"/>
    <w:rsid w:val="005307BE"/>
    <w:rsid w:val="00536423"/>
    <w:rsid w:val="00550661"/>
    <w:rsid w:val="005632A4"/>
    <w:rsid w:val="00563F77"/>
    <w:rsid w:val="00565457"/>
    <w:rsid w:val="005714C9"/>
    <w:rsid w:val="00572181"/>
    <w:rsid w:val="00575CF4"/>
    <w:rsid w:val="0058080F"/>
    <w:rsid w:val="00597A33"/>
    <w:rsid w:val="005A17F3"/>
    <w:rsid w:val="005A1B16"/>
    <w:rsid w:val="005A4159"/>
    <w:rsid w:val="005C2DD9"/>
    <w:rsid w:val="005D537C"/>
    <w:rsid w:val="005F12BF"/>
    <w:rsid w:val="005F7C19"/>
    <w:rsid w:val="00613460"/>
    <w:rsid w:val="00614ABA"/>
    <w:rsid w:val="006246FC"/>
    <w:rsid w:val="0062577C"/>
    <w:rsid w:val="0063022B"/>
    <w:rsid w:val="00644052"/>
    <w:rsid w:val="006441E9"/>
    <w:rsid w:val="006557C2"/>
    <w:rsid w:val="00671961"/>
    <w:rsid w:val="00671A1A"/>
    <w:rsid w:val="0067267F"/>
    <w:rsid w:val="00686998"/>
    <w:rsid w:val="00697024"/>
    <w:rsid w:val="006A3E05"/>
    <w:rsid w:val="006B498B"/>
    <w:rsid w:val="006C268A"/>
    <w:rsid w:val="006C2EA5"/>
    <w:rsid w:val="006D74F2"/>
    <w:rsid w:val="006F1B20"/>
    <w:rsid w:val="00701974"/>
    <w:rsid w:val="00702A3F"/>
    <w:rsid w:val="00721CEE"/>
    <w:rsid w:val="007265E0"/>
    <w:rsid w:val="0072671A"/>
    <w:rsid w:val="00727E44"/>
    <w:rsid w:val="00732356"/>
    <w:rsid w:val="00735274"/>
    <w:rsid w:val="00736815"/>
    <w:rsid w:val="007473E1"/>
    <w:rsid w:val="00752C91"/>
    <w:rsid w:val="007579A3"/>
    <w:rsid w:val="00764A45"/>
    <w:rsid w:val="00771A7E"/>
    <w:rsid w:val="00775ED8"/>
    <w:rsid w:val="0078065D"/>
    <w:rsid w:val="00784110"/>
    <w:rsid w:val="00793C6F"/>
    <w:rsid w:val="0079429E"/>
    <w:rsid w:val="007A04AB"/>
    <w:rsid w:val="007A2B8A"/>
    <w:rsid w:val="007C2BB2"/>
    <w:rsid w:val="007C750F"/>
    <w:rsid w:val="007D5756"/>
    <w:rsid w:val="007D7142"/>
    <w:rsid w:val="007E0AC8"/>
    <w:rsid w:val="007E150C"/>
    <w:rsid w:val="007F0ACF"/>
    <w:rsid w:val="00811C66"/>
    <w:rsid w:val="008145FF"/>
    <w:rsid w:val="00814EED"/>
    <w:rsid w:val="00830C10"/>
    <w:rsid w:val="008359FD"/>
    <w:rsid w:val="0084437D"/>
    <w:rsid w:val="00855C2E"/>
    <w:rsid w:val="00874074"/>
    <w:rsid w:val="008755E8"/>
    <w:rsid w:val="00876867"/>
    <w:rsid w:val="00884233"/>
    <w:rsid w:val="008843EA"/>
    <w:rsid w:val="00890779"/>
    <w:rsid w:val="00895698"/>
    <w:rsid w:val="008A0303"/>
    <w:rsid w:val="008A7EF7"/>
    <w:rsid w:val="008B27B4"/>
    <w:rsid w:val="008B37D3"/>
    <w:rsid w:val="008B5CCA"/>
    <w:rsid w:val="008E1D20"/>
    <w:rsid w:val="008F0CB1"/>
    <w:rsid w:val="008F1AF4"/>
    <w:rsid w:val="008F2254"/>
    <w:rsid w:val="00902290"/>
    <w:rsid w:val="00904DEB"/>
    <w:rsid w:val="00905A55"/>
    <w:rsid w:val="00915235"/>
    <w:rsid w:val="00924C65"/>
    <w:rsid w:val="0093154B"/>
    <w:rsid w:val="00935B04"/>
    <w:rsid w:val="009367E9"/>
    <w:rsid w:val="00936CA2"/>
    <w:rsid w:val="00943C72"/>
    <w:rsid w:val="00943F92"/>
    <w:rsid w:val="009553D0"/>
    <w:rsid w:val="0096071A"/>
    <w:rsid w:val="00966E0C"/>
    <w:rsid w:val="00967891"/>
    <w:rsid w:val="009821EB"/>
    <w:rsid w:val="009861AE"/>
    <w:rsid w:val="00986346"/>
    <w:rsid w:val="009870E2"/>
    <w:rsid w:val="00987E4A"/>
    <w:rsid w:val="009A2651"/>
    <w:rsid w:val="009A448B"/>
    <w:rsid w:val="009A4668"/>
    <w:rsid w:val="009A6F73"/>
    <w:rsid w:val="009C0E78"/>
    <w:rsid w:val="009C5422"/>
    <w:rsid w:val="009C5913"/>
    <w:rsid w:val="009C6713"/>
    <w:rsid w:val="009C6F9F"/>
    <w:rsid w:val="009D5C6F"/>
    <w:rsid w:val="00A06B02"/>
    <w:rsid w:val="00A06B0E"/>
    <w:rsid w:val="00A10419"/>
    <w:rsid w:val="00A20908"/>
    <w:rsid w:val="00A21DBB"/>
    <w:rsid w:val="00A35B8A"/>
    <w:rsid w:val="00A37D87"/>
    <w:rsid w:val="00A54C94"/>
    <w:rsid w:val="00A54D7F"/>
    <w:rsid w:val="00A563F1"/>
    <w:rsid w:val="00A64145"/>
    <w:rsid w:val="00A741BF"/>
    <w:rsid w:val="00A7540C"/>
    <w:rsid w:val="00A76ACB"/>
    <w:rsid w:val="00A84B27"/>
    <w:rsid w:val="00A86AFF"/>
    <w:rsid w:val="00A93035"/>
    <w:rsid w:val="00A94439"/>
    <w:rsid w:val="00AA0732"/>
    <w:rsid w:val="00AA43A1"/>
    <w:rsid w:val="00AB0B45"/>
    <w:rsid w:val="00AB0DDB"/>
    <w:rsid w:val="00AB3785"/>
    <w:rsid w:val="00AB7006"/>
    <w:rsid w:val="00AC585D"/>
    <w:rsid w:val="00AC5926"/>
    <w:rsid w:val="00AD0A23"/>
    <w:rsid w:val="00AE37B4"/>
    <w:rsid w:val="00AE4C44"/>
    <w:rsid w:val="00AE7B6A"/>
    <w:rsid w:val="00AF1034"/>
    <w:rsid w:val="00AF2249"/>
    <w:rsid w:val="00B100B3"/>
    <w:rsid w:val="00B1151F"/>
    <w:rsid w:val="00B135D3"/>
    <w:rsid w:val="00B13FC4"/>
    <w:rsid w:val="00B15B15"/>
    <w:rsid w:val="00B15CD6"/>
    <w:rsid w:val="00B2333D"/>
    <w:rsid w:val="00B26C2C"/>
    <w:rsid w:val="00B30D52"/>
    <w:rsid w:val="00B348D2"/>
    <w:rsid w:val="00B367F2"/>
    <w:rsid w:val="00B42514"/>
    <w:rsid w:val="00B43115"/>
    <w:rsid w:val="00B43816"/>
    <w:rsid w:val="00B439B3"/>
    <w:rsid w:val="00B60CF5"/>
    <w:rsid w:val="00B734EA"/>
    <w:rsid w:val="00B76E79"/>
    <w:rsid w:val="00B866E2"/>
    <w:rsid w:val="00B9462F"/>
    <w:rsid w:val="00BA0D6A"/>
    <w:rsid w:val="00BA343F"/>
    <w:rsid w:val="00BC438F"/>
    <w:rsid w:val="00BE32EE"/>
    <w:rsid w:val="00BE442B"/>
    <w:rsid w:val="00C01D66"/>
    <w:rsid w:val="00C070A0"/>
    <w:rsid w:val="00C13BA6"/>
    <w:rsid w:val="00C144AC"/>
    <w:rsid w:val="00C15D03"/>
    <w:rsid w:val="00C25390"/>
    <w:rsid w:val="00C2545E"/>
    <w:rsid w:val="00C35041"/>
    <w:rsid w:val="00C408CE"/>
    <w:rsid w:val="00C47BB9"/>
    <w:rsid w:val="00C773AE"/>
    <w:rsid w:val="00C87EF3"/>
    <w:rsid w:val="00C90498"/>
    <w:rsid w:val="00CA4EC1"/>
    <w:rsid w:val="00CA6D62"/>
    <w:rsid w:val="00CB5161"/>
    <w:rsid w:val="00CC59CF"/>
    <w:rsid w:val="00CC7A07"/>
    <w:rsid w:val="00CD14BD"/>
    <w:rsid w:val="00CD7A96"/>
    <w:rsid w:val="00CE2ECA"/>
    <w:rsid w:val="00CE3E4A"/>
    <w:rsid w:val="00CE46FD"/>
    <w:rsid w:val="00CE6D0E"/>
    <w:rsid w:val="00CE737D"/>
    <w:rsid w:val="00CF21FA"/>
    <w:rsid w:val="00CF66AC"/>
    <w:rsid w:val="00D0038A"/>
    <w:rsid w:val="00D10541"/>
    <w:rsid w:val="00D14F79"/>
    <w:rsid w:val="00D2122A"/>
    <w:rsid w:val="00D411A9"/>
    <w:rsid w:val="00D420FE"/>
    <w:rsid w:val="00D43A4B"/>
    <w:rsid w:val="00D5796A"/>
    <w:rsid w:val="00D65446"/>
    <w:rsid w:val="00D66090"/>
    <w:rsid w:val="00D66978"/>
    <w:rsid w:val="00D6701B"/>
    <w:rsid w:val="00D80DFE"/>
    <w:rsid w:val="00DC0A9C"/>
    <w:rsid w:val="00DC5E16"/>
    <w:rsid w:val="00DD6539"/>
    <w:rsid w:val="00DE26B0"/>
    <w:rsid w:val="00DE341E"/>
    <w:rsid w:val="00E01AC0"/>
    <w:rsid w:val="00E025A7"/>
    <w:rsid w:val="00E07657"/>
    <w:rsid w:val="00E255C4"/>
    <w:rsid w:val="00E25B5A"/>
    <w:rsid w:val="00E40A00"/>
    <w:rsid w:val="00E438C8"/>
    <w:rsid w:val="00E45DC4"/>
    <w:rsid w:val="00E471DF"/>
    <w:rsid w:val="00E50DD4"/>
    <w:rsid w:val="00E53EE6"/>
    <w:rsid w:val="00E542FD"/>
    <w:rsid w:val="00E6140D"/>
    <w:rsid w:val="00E75607"/>
    <w:rsid w:val="00E84690"/>
    <w:rsid w:val="00EA21B9"/>
    <w:rsid w:val="00EA3C86"/>
    <w:rsid w:val="00EB3ECC"/>
    <w:rsid w:val="00EB6D5E"/>
    <w:rsid w:val="00EB7EF3"/>
    <w:rsid w:val="00EC3C4F"/>
    <w:rsid w:val="00EC5442"/>
    <w:rsid w:val="00EC7035"/>
    <w:rsid w:val="00ED5736"/>
    <w:rsid w:val="00EE3822"/>
    <w:rsid w:val="00EE4745"/>
    <w:rsid w:val="00EF04B5"/>
    <w:rsid w:val="00EF6454"/>
    <w:rsid w:val="00EF70E8"/>
    <w:rsid w:val="00EF7250"/>
    <w:rsid w:val="00F00549"/>
    <w:rsid w:val="00F00C3E"/>
    <w:rsid w:val="00F06D85"/>
    <w:rsid w:val="00F07808"/>
    <w:rsid w:val="00F1445A"/>
    <w:rsid w:val="00F21850"/>
    <w:rsid w:val="00F22232"/>
    <w:rsid w:val="00F263FC"/>
    <w:rsid w:val="00F26DF2"/>
    <w:rsid w:val="00F36267"/>
    <w:rsid w:val="00F37D79"/>
    <w:rsid w:val="00F4272E"/>
    <w:rsid w:val="00F43DF0"/>
    <w:rsid w:val="00F51AD7"/>
    <w:rsid w:val="00F53E14"/>
    <w:rsid w:val="00F607F7"/>
    <w:rsid w:val="00F70690"/>
    <w:rsid w:val="00F70EA0"/>
    <w:rsid w:val="00F73F12"/>
    <w:rsid w:val="00F762D3"/>
    <w:rsid w:val="00F843BB"/>
    <w:rsid w:val="00F847C0"/>
    <w:rsid w:val="00F91A5A"/>
    <w:rsid w:val="00F93B8E"/>
    <w:rsid w:val="00F93DE3"/>
    <w:rsid w:val="00FA0E9E"/>
    <w:rsid w:val="00FA6B04"/>
    <w:rsid w:val="00FC32B6"/>
    <w:rsid w:val="00FE151C"/>
    <w:rsid w:val="00FE3098"/>
    <w:rsid w:val="00FE3689"/>
    <w:rsid w:val="00FE46D8"/>
    <w:rsid w:val="00FE79FE"/>
    <w:rsid w:val="00FF1DEB"/>
    <w:rsid w:val="00FF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7D625A"/>
  <w15:docId w15:val="{F58D2BE2-06F9-4210-A83E-D56750B32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84437D"/>
    <w:pPr>
      <w:spacing w:before="120" w:after="120" w:line="276" w:lineRule="auto"/>
      <w:jc w:val="both"/>
    </w:pPr>
    <w:rPr>
      <w:rFonts w:ascii="Verdana" w:hAnsi="Verdana"/>
      <w:sz w:val="22"/>
      <w:szCs w:val="22"/>
      <w:lang w:val="en-US" w:eastAsia="en-US"/>
    </w:rPr>
  </w:style>
  <w:style w:type="paragraph" w:styleId="1">
    <w:name w:val="heading 1"/>
    <w:basedOn w:val="a1"/>
    <w:next w:val="a1"/>
    <w:link w:val="1Char"/>
    <w:uiPriority w:val="9"/>
    <w:qFormat/>
    <w:rsid w:val="00A10419"/>
    <w:pPr>
      <w:keepNext/>
      <w:keepLines/>
      <w:numPr>
        <w:numId w:val="3"/>
      </w:numPr>
      <w:spacing w:before="480" w:after="0"/>
      <w:outlineLvl w:val="0"/>
    </w:pPr>
    <w:rPr>
      <w:rFonts w:eastAsia="Times New Roman"/>
      <w:b/>
      <w:bCs/>
      <w:color w:val="567A84"/>
      <w:sz w:val="36"/>
      <w:szCs w:val="28"/>
    </w:rPr>
  </w:style>
  <w:style w:type="paragraph" w:styleId="2">
    <w:name w:val="heading 2"/>
    <w:basedOn w:val="a1"/>
    <w:next w:val="a1"/>
    <w:link w:val="2Char"/>
    <w:uiPriority w:val="9"/>
    <w:unhideWhenUsed/>
    <w:qFormat/>
    <w:rsid w:val="00A10419"/>
    <w:pPr>
      <w:keepNext/>
      <w:keepLines/>
      <w:numPr>
        <w:ilvl w:val="1"/>
        <w:numId w:val="3"/>
      </w:numPr>
      <w:spacing w:before="240" w:after="0"/>
      <w:outlineLvl w:val="1"/>
    </w:pPr>
    <w:rPr>
      <w:rFonts w:eastAsia="Times New Roman"/>
      <w:b/>
      <w:bCs/>
      <w:color w:val="567A84"/>
      <w:sz w:val="32"/>
      <w:szCs w:val="26"/>
    </w:rPr>
  </w:style>
  <w:style w:type="paragraph" w:styleId="3">
    <w:name w:val="heading 3"/>
    <w:basedOn w:val="a1"/>
    <w:next w:val="a1"/>
    <w:link w:val="3Char"/>
    <w:uiPriority w:val="9"/>
    <w:unhideWhenUsed/>
    <w:qFormat/>
    <w:rsid w:val="00A10419"/>
    <w:pPr>
      <w:keepNext/>
      <w:keepLines/>
      <w:numPr>
        <w:ilvl w:val="2"/>
        <w:numId w:val="3"/>
      </w:numPr>
      <w:spacing w:after="0"/>
      <w:outlineLvl w:val="2"/>
    </w:pPr>
    <w:rPr>
      <w:rFonts w:eastAsia="Times New Roman"/>
      <w:b/>
      <w:bCs/>
      <w:color w:val="567A84"/>
      <w:sz w:val="28"/>
    </w:rPr>
  </w:style>
  <w:style w:type="paragraph" w:styleId="4">
    <w:name w:val="heading 4"/>
    <w:basedOn w:val="a1"/>
    <w:next w:val="a1"/>
    <w:link w:val="4Char"/>
    <w:uiPriority w:val="9"/>
    <w:unhideWhenUsed/>
    <w:qFormat/>
    <w:rsid w:val="00A10419"/>
    <w:pPr>
      <w:keepNext/>
      <w:keepLines/>
      <w:numPr>
        <w:ilvl w:val="3"/>
        <w:numId w:val="3"/>
      </w:numPr>
      <w:spacing w:after="0"/>
      <w:outlineLvl w:val="3"/>
    </w:pPr>
    <w:rPr>
      <w:rFonts w:eastAsia="Times New Roman"/>
      <w:b/>
      <w:bCs/>
      <w:i/>
      <w:iCs/>
      <w:color w:val="567A84"/>
      <w:sz w:val="26"/>
      <w:u w:val="single"/>
    </w:rPr>
  </w:style>
  <w:style w:type="paragraph" w:styleId="5">
    <w:name w:val="heading 5"/>
    <w:basedOn w:val="a1"/>
    <w:next w:val="a1"/>
    <w:link w:val="5Char"/>
    <w:uiPriority w:val="9"/>
    <w:unhideWhenUsed/>
    <w:qFormat/>
    <w:rsid w:val="00A10419"/>
    <w:pPr>
      <w:keepNext/>
      <w:keepLines/>
      <w:numPr>
        <w:ilvl w:val="4"/>
        <w:numId w:val="3"/>
      </w:numPr>
      <w:spacing w:after="0"/>
      <w:outlineLvl w:val="4"/>
    </w:pPr>
    <w:rPr>
      <w:rFonts w:eastAsia="Times New Roman"/>
      <w:i/>
      <w:color w:val="567A84"/>
      <w:sz w:val="24"/>
      <w:u w:val="single"/>
    </w:rPr>
  </w:style>
  <w:style w:type="paragraph" w:styleId="6">
    <w:name w:val="heading 6"/>
    <w:basedOn w:val="a1"/>
    <w:next w:val="a1"/>
    <w:link w:val="6Char"/>
    <w:uiPriority w:val="9"/>
    <w:unhideWhenUsed/>
    <w:qFormat/>
    <w:rsid w:val="00A10419"/>
    <w:pPr>
      <w:keepNext/>
      <w:keepLines/>
      <w:numPr>
        <w:ilvl w:val="5"/>
        <w:numId w:val="3"/>
      </w:numPr>
      <w:spacing w:after="0"/>
      <w:outlineLvl w:val="5"/>
    </w:pPr>
    <w:rPr>
      <w:rFonts w:eastAsia="Times New Roman"/>
      <w:i/>
      <w:iCs/>
      <w:color w:val="567A84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7F0ACF"/>
    <w:pPr>
      <w:keepNext/>
      <w:keepLines/>
      <w:numPr>
        <w:ilvl w:val="6"/>
        <w:numId w:val="3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7F0ACF"/>
    <w:pPr>
      <w:keepNext/>
      <w:keepLines/>
      <w:numPr>
        <w:ilvl w:val="7"/>
        <w:numId w:val="3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7F0ACF"/>
    <w:pPr>
      <w:keepNext/>
      <w:keepLines/>
      <w:numPr>
        <w:ilvl w:val="8"/>
        <w:numId w:val="3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"/>
    <w:rsid w:val="00A10419"/>
    <w:rPr>
      <w:rFonts w:ascii="Verdana" w:eastAsia="Times New Roman" w:hAnsi="Verdana"/>
      <w:b/>
      <w:bCs/>
      <w:color w:val="567A84"/>
      <w:sz w:val="36"/>
      <w:szCs w:val="28"/>
      <w:lang w:val="en-US" w:eastAsia="en-US"/>
    </w:rPr>
  </w:style>
  <w:style w:type="character" w:customStyle="1" w:styleId="2Char">
    <w:name w:val="Επικεφαλίδα 2 Char"/>
    <w:link w:val="2"/>
    <w:uiPriority w:val="9"/>
    <w:rsid w:val="00A10419"/>
    <w:rPr>
      <w:rFonts w:ascii="Verdana" w:eastAsia="Times New Roman" w:hAnsi="Verdana"/>
      <w:b/>
      <w:bCs/>
      <w:color w:val="567A84"/>
      <w:sz w:val="32"/>
      <w:szCs w:val="26"/>
      <w:lang w:val="en-US" w:eastAsia="en-US"/>
    </w:rPr>
  </w:style>
  <w:style w:type="character" w:customStyle="1" w:styleId="3Char">
    <w:name w:val="Επικεφαλίδα 3 Char"/>
    <w:link w:val="3"/>
    <w:uiPriority w:val="9"/>
    <w:rsid w:val="00A10419"/>
    <w:rPr>
      <w:rFonts w:ascii="Verdana" w:eastAsia="Times New Roman" w:hAnsi="Verdana"/>
      <w:b/>
      <w:bCs/>
      <w:color w:val="567A84"/>
      <w:sz w:val="28"/>
      <w:szCs w:val="22"/>
      <w:lang w:val="en-US" w:eastAsia="en-US"/>
    </w:rPr>
  </w:style>
  <w:style w:type="character" w:customStyle="1" w:styleId="4Char">
    <w:name w:val="Επικεφαλίδα 4 Char"/>
    <w:link w:val="4"/>
    <w:uiPriority w:val="9"/>
    <w:rsid w:val="00A10419"/>
    <w:rPr>
      <w:rFonts w:ascii="Verdana" w:eastAsia="Times New Roman" w:hAnsi="Verdana"/>
      <w:b/>
      <w:bCs/>
      <w:i/>
      <w:iCs/>
      <w:color w:val="567A84"/>
      <w:sz w:val="26"/>
      <w:szCs w:val="22"/>
      <w:u w:val="single"/>
      <w:lang w:val="en-US" w:eastAsia="en-US"/>
    </w:rPr>
  </w:style>
  <w:style w:type="character" w:customStyle="1" w:styleId="5Char">
    <w:name w:val="Επικεφαλίδα 5 Char"/>
    <w:link w:val="5"/>
    <w:uiPriority w:val="9"/>
    <w:rsid w:val="00A10419"/>
    <w:rPr>
      <w:rFonts w:ascii="Verdana" w:eastAsia="Times New Roman" w:hAnsi="Verdana"/>
      <w:i/>
      <w:color w:val="567A84"/>
      <w:sz w:val="24"/>
      <w:szCs w:val="22"/>
      <w:u w:val="single"/>
      <w:lang w:val="en-US" w:eastAsia="en-US"/>
    </w:rPr>
  </w:style>
  <w:style w:type="character" w:customStyle="1" w:styleId="6Char">
    <w:name w:val="Επικεφαλίδα 6 Char"/>
    <w:link w:val="6"/>
    <w:uiPriority w:val="9"/>
    <w:rsid w:val="00A10419"/>
    <w:rPr>
      <w:rFonts w:ascii="Verdana" w:eastAsia="Times New Roman" w:hAnsi="Verdana"/>
      <w:i/>
      <w:iCs/>
      <w:color w:val="567A84"/>
      <w:sz w:val="22"/>
      <w:szCs w:val="22"/>
      <w:lang w:val="en-US" w:eastAsia="en-US"/>
    </w:rPr>
  </w:style>
  <w:style w:type="character" w:customStyle="1" w:styleId="7Char">
    <w:name w:val="Επικεφαλίδα 7 Char"/>
    <w:link w:val="7"/>
    <w:uiPriority w:val="9"/>
    <w:semiHidden/>
    <w:rsid w:val="007F0ACF"/>
    <w:rPr>
      <w:rFonts w:ascii="Cambria" w:eastAsia="Times New Roman" w:hAnsi="Cambria"/>
      <w:i/>
      <w:iCs/>
      <w:color w:val="404040"/>
      <w:sz w:val="22"/>
      <w:szCs w:val="22"/>
      <w:lang w:val="en-US" w:eastAsia="en-US"/>
    </w:rPr>
  </w:style>
  <w:style w:type="character" w:customStyle="1" w:styleId="8Char">
    <w:name w:val="Επικεφαλίδα 8 Char"/>
    <w:link w:val="8"/>
    <w:uiPriority w:val="9"/>
    <w:semiHidden/>
    <w:rsid w:val="007F0ACF"/>
    <w:rPr>
      <w:rFonts w:ascii="Cambria" w:eastAsia="Times New Roman" w:hAnsi="Cambria"/>
      <w:color w:val="404040"/>
      <w:lang w:val="en-US" w:eastAsia="en-US"/>
    </w:rPr>
  </w:style>
  <w:style w:type="character" w:customStyle="1" w:styleId="9Char">
    <w:name w:val="Επικεφαλίδα 9 Char"/>
    <w:link w:val="9"/>
    <w:uiPriority w:val="9"/>
    <w:semiHidden/>
    <w:rsid w:val="007F0ACF"/>
    <w:rPr>
      <w:rFonts w:ascii="Cambria" w:eastAsia="Times New Roman" w:hAnsi="Cambria"/>
      <w:i/>
      <w:iCs/>
      <w:color w:val="404040"/>
      <w:lang w:val="en-US" w:eastAsia="en-US"/>
    </w:rPr>
  </w:style>
  <w:style w:type="paragraph" w:customStyle="1" w:styleId="a0">
    <w:name w:val="κουκκίδες"/>
    <w:basedOn w:val="a1"/>
    <w:next w:val="a1"/>
    <w:qFormat/>
    <w:rsid w:val="00614ABA"/>
    <w:pPr>
      <w:numPr>
        <w:numId w:val="1"/>
      </w:numPr>
      <w:spacing w:before="0" w:after="0" w:line="240" w:lineRule="auto"/>
      <w:ind w:left="714" w:hanging="357"/>
    </w:pPr>
  </w:style>
  <w:style w:type="paragraph" w:customStyle="1" w:styleId="a">
    <w:name w:val="Αρίθμηση"/>
    <w:basedOn w:val="a1"/>
    <w:qFormat/>
    <w:rsid w:val="00614ABA"/>
    <w:pPr>
      <w:numPr>
        <w:numId w:val="2"/>
      </w:numPr>
      <w:spacing w:before="0" w:after="0" w:line="240" w:lineRule="auto"/>
      <w:ind w:left="714" w:hanging="357"/>
    </w:pPr>
  </w:style>
  <w:style w:type="paragraph" w:customStyle="1" w:styleId="a5">
    <w:name w:val="λεζάντα"/>
    <w:basedOn w:val="a1"/>
    <w:qFormat/>
    <w:rsid w:val="00F1445A"/>
    <w:pPr>
      <w:spacing w:line="240" w:lineRule="auto"/>
      <w:jc w:val="center"/>
    </w:pPr>
    <w:rPr>
      <w:b/>
      <w:sz w:val="18"/>
      <w:u w:val="single"/>
      <w:lang w:val="el-GR"/>
    </w:rPr>
  </w:style>
  <w:style w:type="paragraph" w:styleId="a6">
    <w:name w:val="header"/>
    <w:basedOn w:val="a1"/>
    <w:link w:val="Char"/>
    <w:uiPriority w:val="99"/>
    <w:unhideWhenUsed/>
    <w:rsid w:val="000A363F"/>
    <w:pPr>
      <w:tabs>
        <w:tab w:val="center" w:pos="4320"/>
        <w:tab w:val="right" w:pos="8640"/>
      </w:tabs>
    </w:pPr>
  </w:style>
  <w:style w:type="character" w:customStyle="1" w:styleId="Char">
    <w:name w:val="Κεφαλίδα Char"/>
    <w:link w:val="a6"/>
    <w:uiPriority w:val="99"/>
    <w:rsid w:val="000A363F"/>
    <w:rPr>
      <w:rFonts w:ascii="Verdana" w:hAnsi="Verdana"/>
      <w:sz w:val="22"/>
      <w:szCs w:val="22"/>
    </w:rPr>
  </w:style>
  <w:style w:type="paragraph" w:styleId="a7">
    <w:name w:val="footer"/>
    <w:basedOn w:val="a1"/>
    <w:link w:val="Char0"/>
    <w:uiPriority w:val="99"/>
    <w:unhideWhenUsed/>
    <w:rsid w:val="000A363F"/>
    <w:pPr>
      <w:tabs>
        <w:tab w:val="center" w:pos="4320"/>
        <w:tab w:val="right" w:pos="8640"/>
      </w:tabs>
    </w:pPr>
  </w:style>
  <w:style w:type="character" w:customStyle="1" w:styleId="Char0">
    <w:name w:val="Υποσέλιδο Char"/>
    <w:link w:val="a7"/>
    <w:uiPriority w:val="99"/>
    <w:rsid w:val="000A363F"/>
    <w:rPr>
      <w:rFonts w:ascii="Verdana" w:hAnsi="Verdana"/>
      <w:sz w:val="22"/>
      <w:szCs w:val="22"/>
    </w:rPr>
  </w:style>
  <w:style w:type="paragraph" w:customStyle="1" w:styleId="Header1">
    <w:name w:val="Header1"/>
    <w:basedOn w:val="a6"/>
    <w:qFormat/>
    <w:rsid w:val="00D80DFE"/>
    <w:pPr>
      <w:tabs>
        <w:tab w:val="clear" w:pos="8640"/>
        <w:tab w:val="right" w:pos="9356"/>
      </w:tabs>
      <w:spacing w:after="0"/>
    </w:pPr>
    <w:rPr>
      <w:b/>
      <w:noProof/>
      <w:sz w:val="18"/>
    </w:rPr>
  </w:style>
  <w:style w:type="paragraph" w:styleId="a8">
    <w:name w:val="Title"/>
    <w:basedOn w:val="a1"/>
    <w:next w:val="a1"/>
    <w:link w:val="Char1"/>
    <w:uiPriority w:val="10"/>
    <w:qFormat/>
    <w:rsid w:val="00E07657"/>
    <w:pPr>
      <w:spacing w:before="240" w:after="60"/>
      <w:jc w:val="center"/>
      <w:outlineLvl w:val="0"/>
    </w:pPr>
    <w:rPr>
      <w:rFonts w:eastAsia="Times New Roman"/>
      <w:b/>
      <w:bCs/>
      <w:kern w:val="28"/>
      <w:sz w:val="48"/>
      <w:szCs w:val="32"/>
    </w:rPr>
  </w:style>
  <w:style w:type="character" w:customStyle="1" w:styleId="Char1">
    <w:name w:val="Τίτλος Char"/>
    <w:link w:val="a8"/>
    <w:uiPriority w:val="10"/>
    <w:rsid w:val="00E07657"/>
    <w:rPr>
      <w:rFonts w:ascii="Verdana" w:eastAsia="Times New Roman" w:hAnsi="Verdana" w:cs="Times New Roman"/>
      <w:b/>
      <w:bCs/>
      <w:kern w:val="28"/>
      <w:sz w:val="48"/>
      <w:szCs w:val="32"/>
    </w:rPr>
  </w:style>
  <w:style w:type="paragraph" w:customStyle="1" w:styleId="10">
    <w:name w:val="Υπότιτλος1"/>
    <w:basedOn w:val="a8"/>
    <w:qFormat/>
    <w:rsid w:val="00E07657"/>
    <w:rPr>
      <w:sz w:val="36"/>
      <w:lang w:val="el-GR"/>
    </w:rPr>
  </w:style>
  <w:style w:type="paragraph" w:customStyle="1" w:styleId="a9">
    <w:name w:val="Συντελεστές"/>
    <w:basedOn w:val="a1"/>
    <w:qFormat/>
    <w:rsid w:val="00E07657"/>
    <w:pPr>
      <w:jc w:val="left"/>
    </w:pPr>
    <w:rPr>
      <w:lang w:val="el-GR"/>
    </w:rPr>
  </w:style>
  <w:style w:type="table" w:styleId="aa">
    <w:name w:val="Table Grid"/>
    <w:basedOn w:val="a3"/>
    <w:uiPriority w:val="59"/>
    <w:rsid w:val="00E07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1"/>
    <w:next w:val="a1"/>
    <w:link w:val="Char2"/>
    <w:uiPriority w:val="11"/>
    <w:qFormat/>
    <w:rsid w:val="00E07657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Char2">
    <w:name w:val="Υπότιτλος Char"/>
    <w:link w:val="ab"/>
    <w:uiPriority w:val="11"/>
    <w:rsid w:val="00E07657"/>
    <w:rPr>
      <w:rFonts w:ascii="Cambria" w:eastAsia="Times New Roman" w:hAnsi="Cambria" w:cs="Times New Roman"/>
      <w:sz w:val="24"/>
      <w:szCs w:val="24"/>
    </w:rPr>
  </w:style>
  <w:style w:type="character" w:styleId="ac">
    <w:name w:val="Emphasis"/>
    <w:uiPriority w:val="20"/>
    <w:qFormat/>
    <w:rsid w:val="00E07657"/>
    <w:rPr>
      <w:i/>
      <w:iCs/>
    </w:rPr>
  </w:style>
  <w:style w:type="character" w:styleId="ad">
    <w:name w:val="Intense Emphasis"/>
    <w:uiPriority w:val="21"/>
    <w:qFormat/>
    <w:rsid w:val="00E07657"/>
    <w:rPr>
      <w:b/>
      <w:bCs/>
      <w:i/>
      <w:iCs/>
      <w:color w:val="4F81BD"/>
    </w:rPr>
  </w:style>
  <w:style w:type="paragraph" w:styleId="ae">
    <w:name w:val="TOC Heading"/>
    <w:basedOn w:val="1"/>
    <w:next w:val="a1"/>
    <w:uiPriority w:val="39"/>
    <w:unhideWhenUsed/>
    <w:qFormat/>
    <w:rsid w:val="00904DEB"/>
    <w:pPr>
      <w:numPr>
        <w:numId w:val="0"/>
      </w:numPr>
      <w:jc w:val="left"/>
      <w:outlineLvl w:val="9"/>
    </w:pPr>
    <w:rPr>
      <w:rFonts w:ascii="Cambria" w:eastAsia="MS Gothic" w:hAnsi="Cambria"/>
      <w:sz w:val="28"/>
      <w:lang w:eastAsia="ja-JP"/>
    </w:rPr>
  </w:style>
  <w:style w:type="paragraph" w:styleId="11">
    <w:name w:val="toc 1"/>
    <w:basedOn w:val="a1"/>
    <w:next w:val="a1"/>
    <w:autoRedefine/>
    <w:uiPriority w:val="39"/>
    <w:unhideWhenUsed/>
    <w:rsid w:val="00C25390"/>
    <w:pPr>
      <w:tabs>
        <w:tab w:val="left" w:pos="660"/>
        <w:tab w:val="right" w:leader="dot" w:pos="9350"/>
      </w:tabs>
    </w:pPr>
  </w:style>
  <w:style w:type="paragraph" w:styleId="20">
    <w:name w:val="toc 2"/>
    <w:basedOn w:val="a1"/>
    <w:next w:val="a1"/>
    <w:autoRedefine/>
    <w:uiPriority w:val="39"/>
    <w:unhideWhenUsed/>
    <w:rsid w:val="00904DEB"/>
    <w:pPr>
      <w:ind w:left="220"/>
    </w:pPr>
  </w:style>
  <w:style w:type="paragraph" w:styleId="30">
    <w:name w:val="toc 3"/>
    <w:basedOn w:val="a1"/>
    <w:next w:val="a1"/>
    <w:autoRedefine/>
    <w:uiPriority w:val="39"/>
    <w:unhideWhenUsed/>
    <w:rsid w:val="00904DEB"/>
    <w:pPr>
      <w:ind w:left="440"/>
    </w:pPr>
  </w:style>
  <w:style w:type="character" w:styleId="-">
    <w:name w:val="Hyperlink"/>
    <w:uiPriority w:val="99"/>
    <w:unhideWhenUsed/>
    <w:rsid w:val="00904DEB"/>
    <w:rPr>
      <w:color w:val="0000FF"/>
      <w:u w:val="single"/>
    </w:rPr>
  </w:style>
  <w:style w:type="paragraph" w:customStyle="1" w:styleId="-0">
    <w:name w:val="Γραμμές-Στήλες Πίνακα"/>
    <w:basedOn w:val="a1"/>
    <w:next w:val="a1"/>
    <w:qFormat/>
    <w:rsid w:val="00A10419"/>
    <w:pPr>
      <w:spacing w:line="240" w:lineRule="auto"/>
      <w:jc w:val="center"/>
    </w:pPr>
    <w:rPr>
      <w:rFonts w:cs="Arial"/>
      <w:b/>
      <w:color w:val="567A84"/>
      <w:sz w:val="20"/>
      <w:szCs w:val="18"/>
    </w:rPr>
  </w:style>
  <w:style w:type="paragraph" w:customStyle="1" w:styleId="af">
    <w:name w:val="Κείμενο πίνακα"/>
    <w:basedOn w:val="-0"/>
    <w:qFormat/>
    <w:rsid w:val="00355F8D"/>
    <w:pPr>
      <w:spacing w:before="0" w:after="0"/>
      <w:jc w:val="left"/>
    </w:pPr>
    <w:rPr>
      <w:b w:val="0"/>
      <w:color w:val="auto"/>
    </w:rPr>
  </w:style>
  <w:style w:type="paragraph" w:styleId="af0">
    <w:name w:val="footnote text"/>
    <w:basedOn w:val="a1"/>
    <w:link w:val="Char3"/>
    <w:uiPriority w:val="99"/>
    <w:semiHidden/>
    <w:unhideWhenUsed/>
    <w:rsid w:val="0084437D"/>
    <w:pPr>
      <w:jc w:val="left"/>
    </w:pPr>
    <w:rPr>
      <w:sz w:val="16"/>
      <w:szCs w:val="20"/>
    </w:rPr>
  </w:style>
  <w:style w:type="character" w:customStyle="1" w:styleId="Char3">
    <w:name w:val="Κείμενο υποσημείωσης Char"/>
    <w:link w:val="af0"/>
    <w:uiPriority w:val="99"/>
    <w:semiHidden/>
    <w:rsid w:val="0084437D"/>
    <w:rPr>
      <w:rFonts w:ascii="Verdana" w:hAnsi="Verdana"/>
      <w:sz w:val="16"/>
    </w:rPr>
  </w:style>
  <w:style w:type="character" w:styleId="af1">
    <w:name w:val="footnote reference"/>
    <w:uiPriority w:val="99"/>
    <w:semiHidden/>
    <w:unhideWhenUsed/>
    <w:rsid w:val="0084437D"/>
    <w:rPr>
      <w:vertAlign w:val="superscript"/>
    </w:rPr>
  </w:style>
  <w:style w:type="paragraph" w:styleId="af2">
    <w:name w:val="Balloon Text"/>
    <w:basedOn w:val="a1"/>
    <w:link w:val="Char4"/>
    <w:uiPriority w:val="99"/>
    <w:semiHidden/>
    <w:unhideWhenUsed/>
    <w:rsid w:val="000F6F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link w:val="af2"/>
    <w:uiPriority w:val="99"/>
    <w:semiHidden/>
    <w:rsid w:val="000F6F11"/>
    <w:rPr>
      <w:rFonts w:ascii="Tahoma" w:hAnsi="Tahoma" w:cs="Tahoma"/>
      <w:sz w:val="16"/>
      <w:szCs w:val="16"/>
    </w:rPr>
  </w:style>
  <w:style w:type="paragraph" w:customStyle="1" w:styleId="af3">
    <w:name w:val="ΤΙΤΛΟΙ ΟΔΗΓΙΩΝ ΕΠΙΜΟΡΦΩΤΩΝ"/>
    <w:basedOn w:val="2"/>
    <w:qFormat/>
    <w:rsid w:val="00EF7250"/>
    <w:pPr>
      <w:keepLines w:val="0"/>
      <w:numPr>
        <w:ilvl w:val="0"/>
        <w:numId w:val="0"/>
      </w:numPr>
      <w:spacing w:after="60" w:line="240" w:lineRule="auto"/>
      <w:jc w:val="left"/>
    </w:pPr>
    <w:rPr>
      <w:rFonts w:ascii="Arial" w:hAnsi="Arial" w:cs="Arial"/>
      <w:i/>
      <w:iCs/>
      <w:color w:val="auto"/>
      <w:sz w:val="40"/>
      <w:szCs w:val="40"/>
    </w:rPr>
  </w:style>
  <w:style w:type="paragraph" w:styleId="af4">
    <w:name w:val="List Paragraph"/>
    <w:basedOn w:val="a1"/>
    <w:uiPriority w:val="34"/>
    <w:qFormat/>
    <w:rsid w:val="005A4159"/>
    <w:pPr>
      <w:spacing w:before="0" w:after="200"/>
      <w:ind w:left="720"/>
      <w:contextualSpacing/>
      <w:jc w:val="left"/>
    </w:pPr>
    <w:rPr>
      <w:rFonts w:ascii="Calibri" w:eastAsia="Times New Roman" w:hAnsi="Calibri"/>
      <w:lang w:val="el-GR"/>
    </w:rPr>
  </w:style>
  <w:style w:type="character" w:styleId="af5">
    <w:name w:val="annotation reference"/>
    <w:uiPriority w:val="99"/>
    <w:semiHidden/>
    <w:unhideWhenUsed/>
    <w:rsid w:val="000700E3"/>
    <w:rPr>
      <w:sz w:val="18"/>
      <w:szCs w:val="18"/>
    </w:rPr>
  </w:style>
  <w:style w:type="paragraph" w:styleId="af6">
    <w:name w:val="annotation text"/>
    <w:basedOn w:val="a1"/>
    <w:link w:val="Char5"/>
    <w:uiPriority w:val="99"/>
    <w:semiHidden/>
    <w:unhideWhenUsed/>
    <w:rsid w:val="000700E3"/>
    <w:pPr>
      <w:spacing w:before="0" w:after="200"/>
      <w:jc w:val="left"/>
    </w:pPr>
    <w:rPr>
      <w:rFonts w:ascii="Calibri" w:hAnsi="Calibri"/>
      <w:sz w:val="24"/>
      <w:szCs w:val="24"/>
      <w:lang w:val="el-GR"/>
    </w:rPr>
  </w:style>
  <w:style w:type="character" w:customStyle="1" w:styleId="Char5">
    <w:name w:val="Κείμενο σχολίου Char"/>
    <w:basedOn w:val="a2"/>
    <w:link w:val="af6"/>
    <w:uiPriority w:val="99"/>
    <w:semiHidden/>
    <w:rsid w:val="000700E3"/>
    <w:rPr>
      <w:sz w:val="24"/>
      <w:szCs w:val="24"/>
      <w:lang w:eastAsia="en-US"/>
    </w:rPr>
  </w:style>
  <w:style w:type="paragraph" w:customStyle="1" w:styleId="Default">
    <w:name w:val="Default"/>
    <w:rsid w:val="007C2BB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-1">
    <w:name w:val="FollowedHyperlink"/>
    <w:basedOn w:val="a2"/>
    <w:uiPriority w:val="99"/>
    <w:semiHidden/>
    <w:unhideWhenUsed/>
    <w:rsid w:val="006C268A"/>
    <w:rPr>
      <w:color w:val="800080" w:themeColor="followedHyperlink"/>
      <w:u w:val="single"/>
    </w:rPr>
  </w:style>
  <w:style w:type="character" w:customStyle="1" w:styleId="12">
    <w:name w:val="Αναφορά1"/>
    <w:basedOn w:val="a2"/>
    <w:uiPriority w:val="99"/>
    <w:semiHidden/>
    <w:unhideWhenUsed/>
    <w:rsid w:val="006C268A"/>
    <w:rPr>
      <w:color w:val="2B579A"/>
      <w:shd w:val="clear" w:color="auto" w:fill="E6E6E6"/>
    </w:rPr>
  </w:style>
  <w:style w:type="paragraph" w:styleId="Web">
    <w:name w:val="Normal (Web)"/>
    <w:basedOn w:val="a1"/>
    <w:uiPriority w:val="99"/>
    <w:semiHidden/>
    <w:unhideWhenUsed/>
    <w:rsid w:val="0029167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2"/>
    <w:rsid w:val="009861AE"/>
  </w:style>
  <w:style w:type="character" w:styleId="af7">
    <w:name w:val="Strong"/>
    <w:basedOn w:val="a2"/>
    <w:uiPriority w:val="22"/>
    <w:qFormat/>
    <w:rsid w:val="009861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4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istef\Desktop\&#914;1_Word%20template_n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394CD-E47C-4708-A56B-F863375A4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Β1_Word template_new</Template>
  <TotalTime>2</TotalTime>
  <Pages>4</Pages>
  <Words>149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955</CharactersWithSpaces>
  <SharedDoc>false</SharedDoc>
  <HLinks>
    <vt:vector size="24" baseType="variant">
      <vt:variant>
        <vt:i4>1769529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_Toc331690299</vt:lpwstr>
      </vt:variant>
      <vt:variant>
        <vt:i4>1769529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_Toc331690298</vt:lpwstr>
      </vt:variant>
      <vt:variant>
        <vt:i4>1769529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_Toc331690297</vt:lpwstr>
      </vt:variant>
      <vt:variant>
        <vt:i4>1769529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_Toc331690296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keistef</dc:creator>
  <cp:lastModifiedBy>ΕΥΡΙΠΙΔΗΣ ΒΡΑΧΝΟΣ</cp:lastModifiedBy>
  <cp:revision>3</cp:revision>
  <cp:lastPrinted>2022-01-24T14:38:00Z</cp:lastPrinted>
  <dcterms:created xsi:type="dcterms:W3CDTF">2023-03-28T06:48:00Z</dcterms:created>
  <dcterms:modified xsi:type="dcterms:W3CDTF">2023-03-28T06:50:00Z</dcterms:modified>
</cp:coreProperties>
</file>